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"/>
        <w:tblW w:w="15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1"/>
        <w:gridCol w:w="405"/>
        <w:gridCol w:w="405"/>
        <w:gridCol w:w="405"/>
        <w:gridCol w:w="420"/>
        <w:gridCol w:w="423"/>
        <w:gridCol w:w="420"/>
        <w:gridCol w:w="420"/>
        <w:gridCol w:w="525"/>
        <w:gridCol w:w="236"/>
        <w:gridCol w:w="185"/>
        <w:gridCol w:w="209"/>
        <w:gridCol w:w="27"/>
        <w:gridCol w:w="394"/>
        <w:gridCol w:w="420"/>
        <w:gridCol w:w="420"/>
        <w:gridCol w:w="421"/>
        <w:gridCol w:w="315"/>
        <w:gridCol w:w="315"/>
        <w:gridCol w:w="315"/>
        <w:gridCol w:w="315"/>
        <w:gridCol w:w="315"/>
        <w:gridCol w:w="315"/>
        <w:gridCol w:w="319"/>
        <w:gridCol w:w="316"/>
        <w:gridCol w:w="424"/>
        <w:gridCol w:w="420"/>
        <w:gridCol w:w="420"/>
        <w:gridCol w:w="425"/>
        <w:gridCol w:w="427"/>
        <w:gridCol w:w="240"/>
        <w:gridCol w:w="208"/>
        <w:gridCol w:w="186"/>
        <w:gridCol w:w="50"/>
        <w:gridCol w:w="398"/>
        <w:gridCol w:w="420"/>
        <w:gridCol w:w="420"/>
        <w:gridCol w:w="420"/>
        <w:gridCol w:w="420"/>
        <w:gridCol w:w="73"/>
        <w:gridCol w:w="347"/>
        <w:gridCol w:w="193"/>
        <w:gridCol w:w="228"/>
        <w:gridCol w:w="312"/>
        <w:gridCol w:w="108"/>
        <w:gridCol w:w="537"/>
      </w:tblGrid>
      <w:tr w:rsidR="004F28E4" w:rsidTr="00320E49">
        <w:trPr>
          <w:trHeight w:val="302"/>
        </w:trPr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一</w:t>
            </w: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810" w:type="dxa"/>
            <w:gridSpan w:val="2"/>
            <w:vMerge w:val="restart"/>
            <w:vAlign w:val="center"/>
          </w:tcPr>
          <w:p w:rsidR="004F28E4" w:rsidRPr="002A03BA" w:rsidRDefault="004F28E4" w:rsidP="00320E49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ind w:right="-2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17" w:type="dxa"/>
            <w:gridSpan w:val="20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320" w:lineRule="exact"/>
              <w:jc w:val="center"/>
              <w:rPr>
                <w:rFonts w:ascii="黑体" w:eastAsia="黑体" w:hAnsi="Times New Roman"/>
                <w:b/>
                <w:color w:val="000000"/>
                <w:sz w:val="32"/>
                <w:szCs w:val="32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32"/>
                <w:szCs w:val="32"/>
              </w:rPr>
              <w:t>会场座位表（</w:t>
            </w:r>
            <w:r>
              <w:rPr>
                <w:rFonts w:ascii="黑体" w:eastAsia="黑体" w:hAnsi="Times New Roman"/>
                <w:b/>
                <w:color w:val="000000"/>
                <w:sz w:val="32"/>
                <w:szCs w:val="32"/>
              </w:rPr>
              <w:t>12.23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32"/>
                <w:szCs w:val="32"/>
              </w:rPr>
              <w:t>）</w:t>
            </w:r>
          </w:p>
          <w:p w:rsidR="004F28E4" w:rsidRPr="002A03BA" w:rsidRDefault="004F28E4" w:rsidP="00320E49">
            <w:pPr>
              <w:spacing w:line="320" w:lineRule="exact"/>
              <w:jc w:val="center"/>
              <w:rPr>
                <w:rFonts w:ascii="楷体_GB2312" w:eastAsia="楷体_GB2312" w:hAnsi="Times New Roman"/>
                <w:color w:val="000000"/>
              </w:rPr>
            </w:pPr>
            <w:r w:rsidRPr="002A03BA">
              <w:rPr>
                <w:rFonts w:ascii="楷体_GB2312" w:eastAsia="楷体_GB2312" w:hAnsi="Times New Roman" w:hint="eastAsia"/>
                <w:color w:val="000000"/>
              </w:rPr>
              <w:t>（图书馆一楼报告厅）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98" w:type="dxa"/>
            <w:gridSpan w:val="7"/>
            <w:vMerge w:val="restart"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140"/>
        </w:trPr>
        <w:tc>
          <w:tcPr>
            <w:tcW w:w="402" w:type="dxa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楷体_GB2312" w:eastAsia="楷体_GB2312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0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楷体_GB2312" w:eastAsia="楷体_GB2312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613" w:type="dxa"/>
            <w:gridSpan w:val="6"/>
            <w:vAlign w:val="center"/>
          </w:tcPr>
          <w:p w:rsidR="004F28E4" w:rsidRPr="002A03BA" w:rsidRDefault="004F28E4" w:rsidP="00320E49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right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16" w:type="dxa"/>
            <w:gridSpan w:val="20"/>
            <w:vMerge/>
            <w:tcBorders>
              <w:left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22" w:type="dxa"/>
            <w:gridSpan w:val="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798" w:type="dxa"/>
            <w:gridSpan w:val="7"/>
            <w:vMerge/>
            <w:tcBorders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149"/>
        </w:trPr>
        <w:tc>
          <w:tcPr>
            <w:tcW w:w="402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二</w:t>
            </w: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810" w:type="dxa"/>
            <w:gridSpan w:val="2"/>
            <w:vMerge w:val="restart"/>
            <w:vAlign w:val="center"/>
          </w:tcPr>
          <w:p w:rsidR="004F28E4" w:rsidRPr="002A03BA" w:rsidRDefault="004F28E4" w:rsidP="00320E49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236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 w:val="restart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7" w:type="dxa"/>
            <w:vMerge w:val="restart"/>
            <w:tcBorders>
              <w:top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1798" w:type="dxa"/>
            <w:gridSpan w:val="7"/>
            <w:vMerge/>
            <w:tcBorders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1D0F4B">
        <w:trPr>
          <w:trHeight w:val="362"/>
        </w:trPr>
        <w:tc>
          <w:tcPr>
            <w:tcW w:w="402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10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13" w:type="dxa"/>
            <w:gridSpan w:val="6"/>
            <w:vAlign w:val="center"/>
          </w:tcPr>
          <w:p w:rsidR="004F28E4" w:rsidRPr="002A03BA" w:rsidRDefault="004F28E4" w:rsidP="00320E49">
            <w:pPr>
              <w:spacing w:line="240" w:lineRule="exact"/>
              <w:jc w:val="center"/>
              <w:rPr>
                <w:rFonts w:ascii="宋体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教务处</w:t>
            </w:r>
          </w:p>
        </w:tc>
        <w:tc>
          <w:tcPr>
            <w:tcW w:w="1681" w:type="dxa"/>
            <w:gridSpan w:val="5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退休教师代表</w:t>
            </w:r>
          </w:p>
        </w:tc>
        <w:tc>
          <w:tcPr>
            <w:tcW w:w="2954" w:type="dxa"/>
            <w:gridSpan w:val="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六院一系一部发言人</w:t>
            </w:r>
          </w:p>
        </w:tc>
        <w:tc>
          <w:tcPr>
            <w:tcW w:w="427" w:type="dxa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2" w:type="dxa"/>
            <w:gridSpan w:val="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798" w:type="dxa"/>
            <w:gridSpan w:val="7"/>
            <w:vMerge/>
            <w:tcBorders>
              <w:bottom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三</w:t>
            </w: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5" w:type="dxa"/>
            <w:vMerge w:val="restart"/>
            <w:vAlign w:val="center"/>
          </w:tcPr>
          <w:p w:rsidR="004F28E4" w:rsidRPr="002A03BA" w:rsidRDefault="004F28E4" w:rsidP="00320E49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236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7" w:type="dxa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 w:val="restart"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5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18" w:type="dxa"/>
            <w:gridSpan w:val="7"/>
            <w:vAlign w:val="center"/>
          </w:tcPr>
          <w:p w:rsidR="004F28E4" w:rsidRPr="002A03BA" w:rsidRDefault="004F28E4" w:rsidP="00320E49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5896" w:type="dxa"/>
            <w:gridSpan w:val="17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汽车工程学院</w:t>
            </w:r>
          </w:p>
        </w:tc>
        <w:tc>
          <w:tcPr>
            <w:tcW w:w="427" w:type="dxa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四</w:t>
            </w: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5" w:type="dxa"/>
            <w:vMerge w:val="restart"/>
            <w:vAlign w:val="center"/>
          </w:tcPr>
          <w:p w:rsidR="004F28E4" w:rsidRPr="002A03BA" w:rsidRDefault="004F28E4" w:rsidP="00320E49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236" w:type="dxa"/>
            <w:vMerge/>
            <w:tcBorders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7" w:type="dxa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237"/>
        </w:trPr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5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18" w:type="dxa"/>
            <w:gridSpan w:val="7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5896" w:type="dxa"/>
            <w:gridSpan w:val="17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汽车工程学院</w:t>
            </w:r>
          </w:p>
        </w:tc>
        <w:tc>
          <w:tcPr>
            <w:tcW w:w="427" w:type="dxa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五</w:t>
            </w: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5" w:type="dxa"/>
            <w:vMerge w:val="restart"/>
            <w:vAlign w:val="center"/>
          </w:tcPr>
          <w:p w:rsidR="004F28E4" w:rsidRPr="002A03BA" w:rsidRDefault="004F28E4" w:rsidP="00320E49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5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18" w:type="dxa"/>
            <w:gridSpan w:val="7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323" w:type="dxa"/>
            <w:gridSpan w:val="1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汽车工程学院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六</w:t>
            </w: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5" w:type="dxa"/>
            <w:vMerge w:val="restart"/>
            <w:vAlign w:val="center"/>
          </w:tcPr>
          <w:p w:rsidR="004F28E4" w:rsidRPr="002A03BA" w:rsidRDefault="004F28E4" w:rsidP="00320E49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5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4F28E4" w:rsidRPr="0092595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pacing w:val="-10"/>
                <w:sz w:val="18"/>
                <w:szCs w:val="18"/>
              </w:rPr>
            </w:pPr>
            <w:r w:rsidRPr="0092595A">
              <w:rPr>
                <w:rFonts w:ascii="Times New Roman" w:hAnsi="Times New Roman" w:hint="eastAsia"/>
                <w:b/>
                <w:color w:val="000000"/>
                <w:spacing w:val="-10"/>
                <w:sz w:val="18"/>
                <w:szCs w:val="18"/>
              </w:rPr>
              <w:t>运输管理学院</w:t>
            </w:r>
          </w:p>
        </w:tc>
        <w:tc>
          <w:tcPr>
            <w:tcW w:w="1788" w:type="dxa"/>
            <w:gridSpan w:val="4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1261" w:type="dxa"/>
            <w:gridSpan w:val="4"/>
            <w:vAlign w:val="center"/>
          </w:tcPr>
          <w:p w:rsidR="004F28E4" w:rsidRPr="0092595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pacing w:val="-16"/>
              </w:rPr>
            </w:pPr>
            <w:r w:rsidRPr="0092595A">
              <w:rPr>
                <w:rFonts w:ascii="Times New Roman" w:hAnsi="Times New Roman" w:hint="eastAsia"/>
                <w:b/>
                <w:color w:val="000000"/>
                <w:spacing w:val="-16"/>
                <w:sz w:val="18"/>
                <w:szCs w:val="18"/>
              </w:rPr>
              <w:t>汽车工程学院</w:t>
            </w:r>
          </w:p>
        </w:tc>
        <w:tc>
          <w:tcPr>
            <w:tcW w:w="5062" w:type="dxa"/>
            <w:gridSpan w:val="14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bottom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七排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733" w:type="dxa"/>
            <w:gridSpan w:val="3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645" w:type="dxa"/>
            <w:gridSpan w:val="2"/>
            <w:vMerge w:val="restart"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271"/>
        </w:trPr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23" w:type="dxa"/>
            <w:gridSpan w:val="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宋体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323" w:type="dxa"/>
            <w:gridSpan w:val="1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5" w:type="dxa"/>
            <w:gridSpan w:val="13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645" w:type="dxa"/>
            <w:gridSpan w:val="2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八排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93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54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54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645" w:type="dxa"/>
            <w:gridSpan w:val="2"/>
            <w:vMerge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336"/>
        </w:trPr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23" w:type="dxa"/>
            <w:gridSpan w:val="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17" w:type="dxa"/>
            <w:gridSpan w:val="2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5" w:type="dxa"/>
            <w:gridSpan w:val="13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思想政治理论课教研部</w:t>
            </w:r>
          </w:p>
        </w:tc>
        <w:tc>
          <w:tcPr>
            <w:tcW w:w="645" w:type="dxa"/>
            <w:gridSpan w:val="2"/>
            <w:vMerge/>
            <w:tcBorders>
              <w:top w:val="nil"/>
              <w:bottom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九排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2638" w:type="dxa"/>
            <w:gridSpan w:val="9"/>
            <w:vMerge w:val="restart"/>
            <w:tcBorders>
              <w:top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368"/>
        </w:trPr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23" w:type="dxa"/>
            <w:gridSpan w:val="8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17" w:type="dxa"/>
            <w:gridSpan w:val="2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82" w:type="dxa"/>
            <w:gridSpan w:val="6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思政部</w:t>
            </w:r>
          </w:p>
        </w:tc>
        <w:tc>
          <w:tcPr>
            <w:tcW w:w="2638" w:type="dxa"/>
            <w:gridSpan w:val="9"/>
            <w:vMerge/>
            <w:tcBorders>
              <w:top w:val="nil"/>
              <w:bottom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F28E4" w:rsidTr="00320E49">
        <w:trPr>
          <w:trHeight w:val="99"/>
        </w:trPr>
        <w:tc>
          <w:tcPr>
            <w:tcW w:w="15337" w:type="dxa"/>
            <w:gridSpan w:val="4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28E4" w:rsidRPr="002A03BA" w:rsidRDefault="004F28E4" w:rsidP="00320E49">
            <w:pPr>
              <w:spacing w:line="260" w:lineRule="exact"/>
              <w:jc w:val="center"/>
              <w:rPr>
                <w:rFonts w:ascii="黑体" w:eastAsia="黑体" w:hAnsi="Times New Roman"/>
                <w:b/>
                <w:color w:val="000000"/>
                <w:sz w:val="24"/>
              </w:rPr>
            </w:pPr>
            <w:r w:rsidRPr="002A03BA">
              <w:rPr>
                <w:rFonts w:ascii="黑体" w:eastAsia="黑体" w:hAnsi="Times New Roman"/>
                <w:b/>
                <w:color w:val="000000"/>
                <w:sz w:val="24"/>
              </w:rPr>
              <w:t xml:space="preserve">    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24"/>
              </w:rPr>
              <w:t>过</w:t>
            </w:r>
            <w:r w:rsidRPr="002A03BA">
              <w:rPr>
                <w:rFonts w:ascii="黑体" w:eastAsia="黑体" w:hAnsi="Times New Roman"/>
                <w:b/>
                <w:color w:val="000000"/>
                <w:sz w:val="24"/>
              </w:rPr>
              <w:t xml:space="preserve">               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24"/>
              </w:rPr>
              <w:t>道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 w:val="restart"/>
            <w:tcBorders>
              <w:top w:val="nil"/>
            </w:tcBorders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 w:val="restart"/>
            <w:tcBorders>
              <w:top w:val="nil"/>
            </w:tcBorders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rPr>
          <w:trHeight w:val="295"/>
        </w:trPr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宋体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44" w:type="dxa"/>
            <w:gridSpan w:val="19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机电工程学院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图文信息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十一排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人文艺术系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44" w:type="dxa"/>
            <w:gridSpan w:val="19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机电工程学院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图文信息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十二排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人文艺术系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机电工程学院</w:t>
            </w:r>
          </w:p>
        </w:tc>
        <w:tc>
          <w:tcPr>
            <w:tcW w:w="4774" w:type="dxa"/>
            <w:gridSpan w:val="14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建筑工程学院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图文信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十三排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体育部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44" w:type="dxa"/>
            <w:gridSpan w:val="19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建筑工程学院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机关二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十四排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体育部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00" w:type="dxa"/>
            <w:gridSpan w:val="7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机关一</w:t>
            </w:r>
          </w:p>
        </w:tc>
        <w:tc>
          <w:tcPr>
            <w:tcW w:w="4144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建筑工程学院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机关二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十五排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后勤产业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44" w:type="dxa"/>
            <w:gridSpan w:val="19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机关一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机关二</w:t>
            </w:r>
          </w:p>
        </w:tc>
      </w:tr>
      <w:tr w:rsidR="004F28E4" w:rsidTr="00320E49">
        <w:tc>
          <w:tcPr>
            <w:tcW w:w="401" w:type="dxa"/>
            <w:vMerge w:val="restart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十六排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1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6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5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4F28E4" w:rsidTr="00320E49">
        <w:trPr>
          <w:trHeight w:val="423"/>
        </w:trPr>
        <w:tc>
          <w:tcPr>
            <w:tcW w:w="401" w:type="dxa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4" w:type="dxa"/>
            <w:gridSpan w:val="10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基建、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机关一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44" w:type="dxa"/>
            <w:gridSpan w:val="19"/>
            <w:vAlign w:val="center"/>
          </w:tcPr>
          <w:p w:rsidR="004F28E4" w:rsidRPr="002A03BA" w:rsidRDefault="004F28E4" w:rsidP="00320E49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机关一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4F28E4" w:rsidRPr="002A03BA" w:rsidRDefault="004F28E4" w:rsidP="00320E4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4F28E4" w:rsidRPr="002A03BA" w:rsidRDefault="004F28E4" w:rsidP="00320E49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机关二</w:t>
            </w:r>
          </w:p>
        </w:tc>
      </w:tr>
    </w:tbl>
    <w:p w:rsidR="004F28E4" w:rsidRPr="00305D6F" w:rsidRDefault="004F28E4" w:rsidP="003B2B2F">
      <w:pPr>
        <w:widowControl/>
        <w:jc w:val="right"/>
      </w:pPr>
    </w:p>
    <w:sectPr w:rsidR="004F28E4" w:rsidRPr="00305D6F" w:rsidSect="002545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440" w:bottom="1134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8E4" w:rsidRDefault="004F28E4" w:rsidP="00162C3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F28E4" w:rsidRDefault="004F28E4" w:rsidP="00162C3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8E4" w:rsidRDefault="004F28E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8E4" w:rsidRDefault="004F28E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8E4" w:rsidRDefault="004F28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8E4" w:rsidRDefault="004F28E4" w:rsidP="00162C3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F28E4" w:rsidRDefault="004F28E4" w:rsidP="00162C3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8E4" w:rsidRDefault="004F28E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8E4" w:rsidRDefault="004F28E4" w:rsidP="00320E49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8E4" w:rsidRDefault="004F28E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424B"/>
    <w:rsid w:val="0001653E"/>
    <w:rsid w:val="00016646"/>
    <w:rsid w:val="00021966"/>
    <w:rsid w:val="0003027F"/>
    <w:rsid w:val="00044413"/>
    <w:rsid w:val="00046BEC"/>
    <w:rsid w:val="000964C4"/>
    <w:rsid w:val="00110A37"/>
    <w:rsid w:val="00137DA4"/>
    <w:rsid w:val="00153E6D"/>
    <w:rsid w:val="00162C3D"/>
    <w:rsid w:val="001A5D2E"/>
    <w:rsid w:val="001D0F4B"/>
    <w:rsid w:val="0025424B"/>
    <w:rsid w:val="0025450B"/>
    <w:rsid w:val="002A03BA"/>
    <w:rsid w:val="003037C3"/>
    <w:rsid w:val="00305D6F"/>
    <w:rsid w:val="00310BE9"/>
    <w:rsid w:val="00320E49"/>
    <w:rsid w:val="003B2B2F"/>
    <w:rsid w:val="003D125B"/>
    <w:rsid w:val="00404937"/>
    <w:rsid w:val="004534FA"/>
    <w:rsid w:val="004D7769"/>
    <w:rsid w:val="004F28E4"/>
    <w:rsid w:val="00530189"/>
    <w:rsid w:val="00584D8B"/>
    <w:rsid w:val="00602E2B"/>
    <w:rsid w:val="00617371"/>
    <w:rsid w:val="006273CE"/>
    <w:rsid w:val="007763F5"/>
    <w:rsid w:val="007C6857"/>
    <w:rsid w:val="008217E4"/>
    <w:rsid w:val="0083469D"/>
    <w:rsid w:val="0083734D"/>
    <w:rsid w:val="00853790"/>
    <w:rsid w:val="0087154C"/>
    <w:rsid w:val="008821E7"/>
    <w:rsid w:val="008B4ABD"/>
    <w:rsid w:val="0092129B"/>
    <w:rsid w:val="0092595A"/>
    <w:rsid w:val="00991CBC"/>
    <w:rsid w:val="009B5656"/>
    <w:rsid w:val="009D1D6B"/>
    <w:rsid w:val="009D3A93"/>
    <w:rsid w:val="009E5232"/>
    <w:rsid w:val="00A15BED"/>
    <w:rsid w:val="00A832EF"/>
    <w:rsid w:val="00AD0FE6"/>
    <w:rsid w:val="00B57E14"/>
    <w:rsid w:val="00D47FFD"/>
    <w:rsid w:val="00D61BFD"/>
    <w:rsid w:val="00D7635A"/>
    <w:rsid w:val="00DB0D7E"/>
    <w:rsid w:val="00E711B9"/>
    <w:rsid w:val="00E86CA6"/>
    <w:rsid w:val="00E91DEF"/>
    <w:rsid w:val="00F06FA1"/>
    <w:rsid w:val="00F83B42"/>
    <w:rsid w:val="00FC592D"/>
    <w:rsid w:val="00FD0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4F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2542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162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62C3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62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62C3D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044413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locked/>
    <w:rsid w:val="0025450B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FD074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7635A"/>
    <w:rPr>
      <w:rFonts w:cs="Calibri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513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13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3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3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3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13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138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138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1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3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3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3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13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13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301</Words>
  <Characters>1718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</dc:title>
  <dc:subject/>
  <dc:creator>LYGJY</dc:creator>
  <cp:keywords/>
  <dc:description/>
  <cp:lastModifiedBy>jufeng</cp:lastModifiedBy>
  <cp:revision>10</cp:revision>
  <cp:lastPrinted>2015-12-22T01:33:00Z</cp:lastPrinted>
  <dcterms:created xsi:type="dcterms:W3CDTF">2015-10-12T03:22:00Z</dcterms:created>
  <dcterms:modified xsi:type="dcterms:W3CDTF">2015-12-22T06:11:00Z</dcterms:modified>
</cp:coreProperties>
</file>