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8E0" w:rsidRPr="00CA2B13" w:rsidRDefault="004D38E0" w:rsidP="006B0224">
      <w:pPr>
        <w:adjustRightInd w:val="0"/>
        <w:snapToGrid w:val="0"/>
        <w:spacing w:line="560" w:lineRule="exact"/>
        <w:rPr>
          <w:rFonts w:ascii="宋体" w:hAnsi="宋体" w:cs="Arial"/>
          <w:color w:val="000000"/>
          <w:sz w:val="24"/>
          <w:szCs w:val="24"/>
        </w:rPr>
      </w:pPr>
      <w:r w:rsidRPr="00CA2B13">
        <w:rPr>
          <w:rFonts w:ascii="宋体" w:hAnsi="宋体" w:cs="Arial" w:hint="eastAsia"/>
          <w:color w:val="000000"/>
          <w:sz w:val="24"/>
          <w:szCs w:val="24"/>
        </w:rPr>
        <w:t>附件</w:t>
      </w:r>
      <w:r w:rsidRPr="00CA2B13">
        <w:rPr>
          <w:rFonts w:ascii="宋体" w:hAnsi="宋体" w:cs="Arial"/>
          <w:color w:val="000000"/>
          <w:sz w:val="24"/>
          <w:szCs w:val="24"/>
        </w:rPr>
        <w:t>2</w:t>
      </w:r>
    </w:p>
    <w:p w:rsidR="004D38E0" w:rsidRPr="0085252E" w:rsidRDefault="004D38E0" w:rsidP="008516BA">
      <w:pPr>
        <w:widowControl/>
        <w:spacing w:line="540" w:lineRule="atLeast"/>
        <w:jc w:val="center"/>
        <w:rPr>
          <w:rFonts w:ascii="黑体" w:eastAsia="黑体" w:hAnsi="黑体" w:cs="宋体"/>
          <w:b/>
          <w:kern w:val="0"/>
          <w:sz w:val="36"/>
          <w:szCs w:val="36"/>
        </w:rPr>
      </w:pPr>
      <w:r w:rsidRPr="0085252E">
        <w:rPr>
          <w:rFonts w:ascii="黑体" w:eastAsia="黑体" w:hAnsi="黑体" w:cs="宋体" w:hint="eastAsia"/>
          <w:b/>
          <w:kern w:val="0"/>
          <w:sz w:val="36"/>
          <w:szCs w:val="36"/>
        </w:rPr>
        <w:t>中国交通教育研究会职教分会交通职业教育专家库专家推荐汇总表</w:t>
      </w:r>
    </w:p>
    <w:p w:rsidR="004D38E0" w:rsidRPr="00DA4CB6" w:rsidRDefault="004D38E0" w:rsidP="007336EA">
      <w:pPr>
        <w:tabs>
          <w:tab w:val="left" w:pos="1745"/>
        </w:tabs>
        <w:jc w:val="left"/>
        <w:rPr>
          <w:rFonts w:ascii="宋体" w:cs="Arial"/>
          <w:color w:val="000000"/>
          <w:sz w:val="18"/>
          <w:szCs w:val="18"/>
        </w:rPr>
      </w:pPr>
      <w:bookmarkStart w:id="0" w:name="_GoBack"/>
      <w:bookmarkEnd w:id="0"/>
    </w:p>
    <w:p w:rsidR="004D38E0" w:rsidRPr="008453FB" w:rsidRDefault="004D38E0" w:rsidP="007336EA">
      <w:pPr>
        <w:tabs>
          <w:tab w:val="left" w:pos="1745"/>
        </w:tabs>
        <w:jc w:val="left"/>
        <w:rPr>
          <w:rFonts w:ascii="宋体" w:cs="Arial"/>
          <w:color w:val="000000"/>
          <w:sz w:val="24"/>
          <w:szCs w:val="24"/>
        </w:rPr>
      </w:pPr>
      <w:r w:rsidRPr="008453FB">
        <w:rPr>
          <w:rFonts w:ascii="宋体" w:hAnsi="宋体" w:cs="Arial" w:hint="eastAsia"/>
          <w:color w:val="000000"/>
          <w:sz w:val="24"/>
          <w:szCs w:val="24"/>
        </w:rPr>
        <w:t>工委会</w:t>
      </w:r>
      <w:r>
        <w:rPr>
          <w:rFonts w:ascii="宋体" w:hAnsi="宋体" w:cs="Arial" w:hint="eastAsia"/>
          <w:color w:val="000000"/>
          <w:sz w:val="24"/>
          <w:szCs w:val="24"/>
        </w:rPr>
        <w:t>、专委会</w:t>
      </w:r>
      <w:r w:rsidRPr="008453FB">
        <w:rPr>
          <w:rFonts w:ascii="宋体" w:hAnsi="宋体" w:cs="Arial" w:hint="eastAsia"/>
          <w:color w:val="000000"/>
          <w:sz w:val="24"/>
          <w:szCs w:val="24"/>
        </w:rPr>
        <w:t>（盖章）：</w:t>
      </w:r>
    </w:p>
    <w:tbl>
      <w:tblPr>
        <w:tblW w:w="14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5"/>
        <w:gridCol w:w="1246"/>
        <w:gridCol w:w="1843"/>
        <w:gridCol w:w="1276"/>
        <w:gridCol w:w="1134"/>
        <w:gridCol w:w="1559"/>
        <w:gridCol w:w="1701"/>
        <w:gridCol w:w="1417"/>
        <w:gridCol w:w="1418"/>
        <w:gridCol w:w="1417"/>
        <w:gridCol w:w="1276"/>
      </w:tblGrid>
      <w:tr w:rsidR="004D38E0" w:rsidRPr="00DA4F53" w:rsidTr="00C6136E">
        <w:trPr>
          <w:trHeight w:val="680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46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专家姓名</w:t>
            </w:r>
          </w:p>
        </w:tc>
        <w:tc>
          <w:tcPr>
            <w:tcW w:w="1843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所在学校</w:t>
            </w:r>
          </w:p>
        </w:tc>
        <w:tc>
          <w:tcPr>
            <w:tcW w:w="1276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工作部门</w:t>
            </w:r>
          </w:p>
        </w:tc>
        <w:tc>
          <w:tcPr>
            <w:tcW w:w="1134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59" w:type="dxa"/>
            <w:vAlign w:val="center"/>
          </w:tcPr>
          <w:p w:rsidR="004D38E0" w:rsidRPr="008453FB" w:rsidRDefault="004D38E0" w:rsidP="008453FB">
            <w:pPr>
              <w:ind w:leftChars="-50" w:left="-105" w:rightChars="-50" w:right="-105"/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专业领域</w:t>
            </w:r>
          </w:p>
        </w:tc>
        <w:tc>
          <w:tcPr>
            <w:tcW w:w="1701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417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申报领域</w:t>
            </w:r>
          </w:p>
        </w:tc>
        <w:tc>
          <w:tcPr>
            <w:tcW w:w="1418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417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276" w:type="dxa"/>
            <w:vAlign w:val="center"/>
          </w:tcPr>
          <w:p w:rsidR="004D38E0" w:rsidRPr="008453FB" w:rsidRDefault="004D38E0" w:rsidP="008453FB">
            <w:pPr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 w:rsidRPr="008453FB">
              <w:rPr>
                <w:rFonts w:ascii="宋体" w:hAnsi="宋体" w:cs="Arial"/>
                <w:color w:val="000000"/>
                <w:sz w:val="24"/>
                <w:szCs w:val="24"/>
              </w:rPr>
              <w:t>qq</w:t>
            </w: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A3529B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A3529B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4D38E0" w:rsidRPr="00DA4F53" w:rsidTr="00C6136E">
        <w:trPr>
          <w:trHeight w:val="567"/>
          <w:jc w:val="center"/>
        </w:trPr>
        <w:tc>
          <w:tcPr>
            <w:tcW w:w="705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:rsidR="004D38E0" w:rsidRPr="008453FB" w:rsidRDefault="004D38E0" w:rsidP="00DE5D9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D38E0" w:rsidRPr="008453FB" w:rsidRDefault="004D38E0" w:rsidP="00DE5D9D">
            <w:pPr>
              <w:rPr>
                <w:rFonts w:ascii="宋体" w:cs="宋体"/>
                <w:sz w:val="24"/>
                <w:szCs w:val="24"/>
              </w:rPr>
            </w:pPr>
          </w:p>
        </w:tc>
      </w:tr>
    </w:tbl>
    <w:p w:rsidR="004D38E0" w:rsidRPr="006B0224" w:rsidRDefault="004D38E0" w:rsidP="006B0224">
      <w:pPr>
        <w:widowControl/>
        <w:spacing w:line="540" w:lineRule="atLeast"/>
        <w:ind w:firstLine="704"/>
        <w:jc w:val="left"/>
        <w:rPr>
          <w:rFonts w:ascii="Verdana" w:hAnsi="Verdana" w:cs="宋体"/>
          <w:kern w:val="0"/>
          <w:sz w:val="24"/>
          <w:szCs w:val="24"/>
        </w:rPr>
      </w:pPr>
      <w:r w:rsidRPr="008453FB">
        <w:rPr>
          <w:rFonts w:ascii="宋体" w:hAnsi="宋体" w:cs="Arial" w:hint="eastAsia"/>
          <w:color w:val="000000"/>
          <w:sz w:val="24"/>
          <w:szCs w:val="24"/>
        </w:rPr>
        <w:t>填报人：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     </w:t>
      </w:r>
      <w:r>
        <w:rPr>
          <w:rFonts w:ascii="宋体" w:hAnsi="宋体" w:cs="Arial"/>
          <w:color w:val="000000"/>
          <w:sz w:val="24"/>
          <w:szCs w:val="24"/>
        </w:rPr>
        <w:t xml:space="preserve">          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</w:t>
      </w:r>
      <w:r w:rsidRPr="008453FB">
        <w:rPr>
          <w:rFonts w:ascii="宋体" w:hAnsi="宋体" w:cs="Arial" w:hint="eastAsia"/>
          <w:color w:val="000000"/>
          <w:sz w:val="24"/>
          <w:szCs w:val="24"/>
        </w:rPr>
        <w:t>电话：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        </w:t>
      </w:r>
      <w:r>
        <w:rPr>
          <w:rFonts w:ascii="宋体" w:hAnsi="宋体" w:cs="Arial"/>
          <w:color w:val="000000"/>
          <w:sz w:val="24"/>
          <w:szCs w:val="24"/>
        </w:rPr>
        <w:t xml:space="preserve">      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E-mail</w:t>
      </w:r>
      <w:r w:rsidRPr="008453FB">
        <w:rPr>
          <w:rFonts w:ascii="宋体" w:hAnsi="宋体" w:cs="Arial" w:hint="eastAsia"/>
          <w:color w:val="000000"/>
          <w:sz w:val="24"/>
          <w:szCs w:val="24"/>
        </w:rPr>
        <w:t>：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     </w:t>
      </w:r>
      <w:r>
        <w:rPr>
          <w:rFonts w:ascii="宋体" w:hAnsi="宋体" w:cs="Arial"/>
          <w:color w:val="000000"/>
          <w:sz w:val="24"/>
          <w:szCs w:val="24"/>
        </w:rPr>
        <w:t xml:space="preserve">    </w:t>
      </w:r>
      <w:r w:rsidRPr="008453FB">
        <w:rPr>
          <w:rFonts w:ascii="宋体" w:hAnsi="宋体" w:cs="Arial"/>
          <w:color w:val="000000"/>
          <w:sz w:val="24"/>
          <w:szCs w:val="24"/>
        </w:rPr>
        <w:t>QQ</w:t>
      </w:r>
      <w:r w:rsidRPr="008453FB">
        <w:rPr>
          <w:rFonts w:ascii="宋体" w:hAnsi="宋体" w:cs="Arial" w:hint="eastAsia"/>
          <w:color w:val="000000"/>
          <w:sz w:val="24"/>
          <w:szCs w:val="24"/>
        </w:rPr>
        <w:t>号：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     </w:t>
      </w:r>
      <w:r>
        <w:rPr>
          <w:rFonts w:ascii="宋体" w:hAnsi="宋体" w:cs="Arial"/>
          <w:color w:val="000000"/>
          <w:sz w:val="24"/>
          <w:szCs w:val="24"/>
        </w:rPr>
        <w:t xml:space="preserve">                 </w:t>
      </w:r>
      <w:r w:rsidRPr="008453FB">
        <w:rPr>
          <w:rFonts w:ascii="宋体" w:hAnsi="宋体" w:cs="Arial" w:hint="eastAsia"/>
          <w:color w:val="000000"/>
          <w:sz w:val="24"/>
          <w:szCs w:val="24"/>
        </w:rPr>
        <w:t>年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 </w:t>
      </w:r>
      <w:r>
        <w:rPr>
          <w:rFonts w:ascii="宋体" w:hAnsi="宋体" w:cs="Arial"/>
          <w:color w:val="000000"/>
          <w:sz w:val="24"/>
          <w:szCs w:val="24"/>
        </w:rPr>
        <w:t xml:space="preserve"> 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</w:t>
      </w:r>
      <w:r>
        <w:rPr>
          <w:rFonts w:ascii="宋体" w:hAnsi="宋体" w:cs="Arial"/>
          <w:color w:val="000000"/>
          <w:sz w:val="24"/>
          <w:szCs w:val="24"/>
        </w:rPr>
        <w:t xml:space="preserve"> 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</w:t>
      </w:r>
      <w:r w:rsidRPr="008453FB">
        <w:rPr>
          <w:rFonts w:ascii="宋体" w:hAnsi="宋体" w:cs="Arial" w:hint="eastAsia"/>
          <w:color w:val="000000"/>
          <w:sz w:val="24"/>
          <w:szCs w:val="24"/>
        </w:rPr>
        <w:t>月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  </w:t>
      </w:r>
      <w:r>
        <w:rPr>
          <w:rFonts w:ascii="宋体" w:hAnsi="宋体" w:cs="Arial"/>
          <w:color w:val="000000"/>
          <w:sz w:val="24"/>
          <w:szCs w:val="24"/>
        </w:rPr>
        <w:t xml:space="preserve"> </w:t>
      </w:r>
      <w:r w:rsidRPr="008453FB">
        <w:rPr>
          <w:rFonts w:ascii="宋体" w:hAnsi="宋体" w:cs="Arial"/>
          <w:color w:val="000000"/>
          <w:sz w:val="24"/>
          <w:szCs w:val="24"/>
        </w:rPr>
        <w:t xml:space="preserve"> </w:t>
      </w:r>
      <w:r w:rsidRPr="008453FB">
        <w:rPr>
          <w:rFonts w:ascii="宋体" w:hAnsi="宋体" w:cs="Arial" w:hint="eastAsia"/>
          <w:color w:val="000000"/>
          <w:sz w:val="24"/>
          <w:szCs w:val="24"/>
        </w:rPr>
        <w:t>日</w:t>
      </w:r>
    </w:p>
    <w:p w:rsidR="004D38E0" w:rsidRPr="00C33EE9" w:rsidRDefault="004D38E0" w:rsidP="00C33EE9">
      <w:pPr>
        <w:widowControl/>
        <w:spacing w:line="540" w:lineRule="atLeast"/>
        <w:ind w:firstLine="704"/>
        <w:jc w:val="left"/>
        <w:rPr>
          <w:rFonts w:ascii="Verdana" w:hAnsi="Verdana" w:cs="宋体"/>
          <w:kern w:val="0"/>
          <w:sz w:val="28"/>
          <w:szCs w:val="28"/>
        </w:rPr>
      </w:pPr>
    </w:p>
    <w:sectPr w:rsidR="004D38E0" w:rsidRPr="00C33EE9" w:rsidSect="0085252E">
      <w:pgSz w:w="16838" w:h="11906" w:orient="landscape"/>
      <w:pgMar w:top="1134" w:right="1134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38E0" w:rsidRDefault="004D38E0" w:rsidP="00286C23">
      <w:r>
        <w:separator/>
      </w:r>
    </w:p>
  </w:endnote>
  <w:endnote w:type="continuationSeparator" w:id="0">
    <w:p w:rsidR="004D38E0" w:rsidRDefault="004D38E0" w:rsidP="00286C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38E0" w:rsidRDefault="004D38E0" w:rsidP="00286C23">
      <w:r>
        <w:separator/>
      </w:r>
    </w:p>
  </w:footnote>
  <w:footnote w:type="continuationSeparator" w:id="0">
    <w:p w:rsidR="004D38E0" w:rsidRDefault="004D38E0" w:rsidP="00286C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25AB"/>
    <w:rsid w:val="000029E0"/>
    <w:rsid w:val="0005271C"/>
    <w:rsid w:val="000725CD"/>
    <w:rsid w:val="000750DB"/>
    <w:rsid w:val="000A341C"/>
    <w:rsid w:val="000B414F"/>
    <w:rsid w:val="000B47DF"/>
    <w:rsid w:val="001444FC"/>
    <w:rsid w:val="00154736"/>
    <w:rsid w:val="00181E6B"/>
    <w:rsid w:val="001C137E"/>
    <w:rsid w:val="001D7949"/>
    <w:rsid w:val="001E4050"/>
    <w:rsid w:val="001F6876"/>
    <w:rsid w:val="00210937"/>
    <w:rsid w:val="00242EB2"/>
    <w:rsid w:val="002525AB"/>
    <w:rsid w:val="00286C23"/>
    <w:rsid w:val="003414BD"/>
    <w:rsid w:val="00346492"/>
    <w:rsid w:val="00353158"/>
    <w:rsid w:val="00362642"/>
    <w:rsid w:val="003741F5"/>
    <w:rsid w:val="00417819"/>
    <w:rsid w:val="00435E0A"/>
    <w:rsid w:val="004542AC"/>
    <w:rsid w:val="00464ECB"/>
    <w:rsid w:val="0047608A"/>
    <w:rsid w:val="004C1DDD"/>
    <w:rsid w:val="004D38E0"/>
    <w:rsid w:val="005421B4"/>
    <w:rsid w:val="00557CC0"/>
    <w:rsid w:val="00566BC6"/>
    <w:rsid w:val="005912D9"/>
    <w:rsid w:val="005A3749"/>
    <w:rsid w:val="006B0224"/>
    <w:rsid w:val="006D1929"/>
    <w:rsid w:val="006E69A5"/>
    <w:rsid w:val="007336EA"/>
    <w:rsid w:val="007818E5"/>
    <w:rsid w:val="00786F87"/>
    <w:rsid w:val="00790808"/>
    <w:rsid w:val="007D1D1A"/>
    <w:rsid w:val="007F231B"/>
    <w:rsid w:val="008453FB"/>
    <w:rsid w:val="008516BA"/>
    <w:rsid w:val="0085252E"/>
    <w:rsid w:val="00866FC8"/>
    <w:rsid w:val="00877EE9"/>
    <w:rsid w:val="008975FF"/>
    <w:rsid w:val="008C2C8C"/>
    <w:rsid w:val="00930D9E"/>
    <w:rsid w:val="00945423"/>
    <w:rsid w:val="00961BB8"/>
    <w:rsid w:val="009E2960"/>
    <w:rsid w:val="009F75FB"/>
    <w:rsid w:val="00A15556"/>
    <w:rsid w:val="00A3529B"/>
    <w:rsid w:val="00A45D87"/>
    <w:rsid w:val="00A8651D"/>
    <w:rsid w:val="00A92B59"/>
    <w:rsid w:val="00AA1F38"/>
    <w:rsid w:val="00AA31EE"/>
    <w:rsid w:val="00BD4493"/>
    <w:rsid w:val="00C042E5"/>
    <w:rsid w:val="00C33EE9"/>
    <w:rsid w:val="00C60C91"/>
    <w:rsid w:val="00C6136E"/>
    <w:rsid w:val="00CA2B13"/>
    <w:rsid w:val="00CA3231"/>
    <w:rsid w:val="00CA4586"/>
    <w:rsid w:val="00CB7A4C"/>
    <w:rsid w:val="00CE2431"/>
    <w:rsid w:val="00D36484"/>
    <w:rsid w:val="00DA4CB6"/>
    <w:rsid w:val="00DA4F53"/>
    <w:rsid w:val="00DD0A0A"/>
    <w:rsid w:val="00DE5D9D"/>
    <w:rsid w:val="00E00CE2"/>
    <w:rsid w:val="00E469B3"/>
    <w:rsid w:val="00E82D0F"/>
    <w:rsid w:val="00E96722"/>
    <w:rsid w:val="00EC1375"/>
    <w:rsid w:val="00EC6D56"/>
    <w:rsid w:val="00EF0570"/>
    <w:rsid w:val="00F50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08A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9"/>
    <w:qFormat/>
    <w:rsid w:val="002525A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525A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hbblack21">
    <w:name w:val="whb_black21"/>
    <w:basedOn w:val="DefaultParagraphFont"/>
    <w:uiPriority w:val="99"/>
    <w:rsid w:val="002525AB"/>
    <w:rPr>
      <w:rFonts w:ascii="宋体" w:eastAsia="宋体" w:hAnsi="宋体" w:cs="Times New Roman"/>
      <w:color w:val="000000"/>
      <w:sz w:val="18"/>
      <w:szCs w:val="18"/>
      <w:u w:val="none"/>
      <w:effect w:val="none"/>
    </w:rPr>
  </w:style>
  <w:style w:type="character" w:customStyle="1" w:styleId="fr">
    <w:name w:val="f_r"/>
    <w:basedOn w:val="DefaultParagraphFont"/>
    <w:uiPriority w:val="99"/>
    <w:rsid w:val="002525AB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2525AB"/>
    <w:rPr>
      <w:rFonts w:cs="Times New Roman"/>
    </w:rPr>
  </w:style>
  <w:style w:type="character" w:styleId="Strong">
    <w:name w:val="Strong"/>
    <w:basedOn w:val="DefaultParagraphFont"/>
    <w:uiPriority w:val="99"/>
    <w:qFormat/>
    <w:rsid w:val="002525AB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2525A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A1F3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1F3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86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86C2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86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86C2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252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5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25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25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25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25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25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25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252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25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25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25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5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25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104025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25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5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25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104025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25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252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47</Words>
  <Characters>273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</dc:creator>
  <cp:keywords/>
  <dc:description/>
  <cp:lastModifiedBy>cuixuelin</cp:lastModifiedBy>
  <cp:revision>14</cp:revision>
  <dcterms:created xsi:type="dcterms:W3CDTF">2017-09-23T06:04:00Z</dcterms:created>
  <dcterms:modified xsi:type="dcterms:W3CDTF">2017-10-22T14:08:00Z</dcterms:modified>
</cp:coreProperties>
</file>