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737" w:rsidRPr="00EE442C" w:rsidRDefault="00051737" w:rsidP="007336EA">
      <w:pPr>
        <w:adjustRightInd w:val="0"/>
        <w:snapToGrid w:val="0"/>
        <w:spacing w:line="560" w:lineRule="exact"/>
        <w:rPr>
          <w:rFonts w:ascii="宋体" w:hAnsi="宋体" w:cs="宋体"/>
          <w:kern w:val="0"/>
          <w:sz w:val="24"/>
          <w:szCs w:val="24"/>
        </w:rPr>
      </w:pPr>
      <w:r w:rsidRPr="00EE442C">
        <w:rPr>
          <w:rFonts w:ascii="宋体" w:hAnsi="宋体" w:cs="宋体" w:hint="eastAsia"/>
          <w:kern w:val="0"/>
          <w:sz w:val="24"/>
          <w:szCs w:val="24"/>
        </w:rPr>
        <w:t>附件</w:t>
      </w:r>
      <w:r w:rsidRPr="00EE442C">
        <w:rPr>
          <w:rFonts w:ascii="宋体" w:hAnsi="宋体" w:cs="宋体"/>
          <w:kern w:val="0"/>
          <w:sz w:val="24"/>
          <w:szCs w:val="24"/>
        </w:rPr>
        <w:t>1</w:t>
      </w:r>
    </w:p>
    <w:p w:rsidR="00051737" w:rsidRPr="00EF1D69" w:rsidRDefault="00051737" w:rsidP="000D7478">
      <w:pPr>
        <w:adjustRightInd w:val="0"/>
        <w:snapToGrid w:val="0"/>
        <w:spacing w:afterLines="50" w:line="560" w:lineRule="exact"/>
        <w:jc w:val="center"/>
        <w:rPr>
          <w:rFonts w:ascii="黑体" w:eastAsia="黑体" w:hAnsi="黑体" w:cs="宋体"/>
          <w:b/>
          <w:kern w:val="0"/>
          <w:sz w:val="44"/>
          <w:szCs w:val="44"/>
        </w:rPr>
      </w:pPr>
      <w:r w:rsidRPr="00EF1D69">
        <w:rPr>
          <w:rFonts w:ascii="黑体" w:eastAsia="黑体" w:hAnsi="黑体" w:cs="宋体" w:hint="eastAsia"/>
          <w:b/>
          <w:kern w:val="0"/>
          <w:sz w:val="44"/>
          <w:szCs w:val="44"/>
        </w:rPr>
        <w:t>中国交通教育研究会职业教育分会</w:t>
      </w:r>
    </w:p>
    <w:p w:rsidR="00051737" w:rsidRPr="00EF1D69" w:rsidRDefault="00051737" w:rsidP="000D7478">
      <w:pPr>
        <w:adjustRightInd w:val="0"/>
        <w:snapToGrid w:val="0"/>
        <w:spacing w:afterLines="50" w:line="560" w:lineRule="exact"/>
        <w:jc w:val="center"/>
        <w:rPr>
          <w:rFonts w:ascii="黑体" w:eastAsia="黑体" w:hAnsi="黑体" w:cs="宋体"/>
          <w:b/>
          <w:bCs/>
          <w:kern w:val="0"/>
          <w:sz w:val="44"/>
          <w:szCs w:val="44"/>
        </w:rPr>
      </w:pPr>
      <w:r w:rsidRPr="00EF1D69">
        <w:rPr>
          <w:rFonts w:ascii="黑体" w:eastAsia="黑体" w:hAnsi="黑体" w:cs="宋体" w:hint="eastAsia"/>
          <w:b/>
          <w:kern w:val="0"/>
          <w:sz w:val="44"/>
          <w:szCs w:val="44"/>
        </w:rPr>
        <w:t>交通职业教育专家库专家推荐表</w:t>
      </w:r>
    </w:p>
    <w:tbl>
      <w:tblPr>
        <w:tblW w:w="9425" w:type="dxa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52"/>
        <w:gridCol w:w="1986"/>
        <w:gridCol w:w="9"/>
        <w:gridCol w:w="735"/>
        <w:gridCol w:w="1470"/>
        <w:gridCol w:w="1260"/>
        <w:gridCol w:w="2213"/>
      </w:tblGrid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866FC8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身份证</w:t>
            </w:r>
            <w:r>
              <w:rPr>
                <w:rFonts w:ascii="宋体" w:hAnsi="宋体" w:hint="eastAsia"/>
                <w:sz w:val="24"/>
                <w:szCs w:val="24"/>
              </w:rPr>
              <w:t>号码</w:t>
            </w:r>
          </w:p>
        </w:tc>
        <w:tc>
          <w:tcPr>
            <w:tcW w:w="4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学历学位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单位及职务</w:t>
            </w:r>
          </w:p>
        </w:tc>
        <w:tc>
          <w:tcPr>
            <w:tcW w:w="4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7D1D1A">
            <w:pPr>
              <w:jc w:val="center"/>
              <w:rPr>
                <w:rFonts w:ascii="宋体"/>
                <w:sz w:val="24"/>
                <w:szCs w:val="24"/>
              </w:rPr>
            </w:pPr>
            <w:bookmarkStart w:id="0" w:name="_GoBack"/>
            <w:bookmarkEnd w:id="0"/>
            <w:r w:rsidRPr="00182CD8">
              <w:rPr>
                <w:rFonts w:ascii="宋体" w:hAnsi="宋体" w:hint="eastAsia"/>
                <w:sz w:val="24"/>
                <w:szCs w:val="24"/>
              </w:rPr>
              <w:t>专业领域</w:t>
            </w:r>
          </w:p>
        </w:tc>
        <w:tc>
          <w:tcPr>
            <w:tcW w:w="4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手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/>
                <w:sz w:val="24"/>
                <w:szCs w:val="24"/>
              </w:rPr>
              <w:t>QQ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号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/>
                <w:sz w:val="24"/>
                <w:szCs w:val="24"/>
              </w:rPr>
              <w:t>E-mail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B625F2">
        <w:trPr>
          <w:trHeight w:val="57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</w:rPr>
              <w:t>通讯地址</w:t>
            </w:r>
          </w:p>
        </w:tc>
        <w:tc>
          <w:tcPr>
            <w:tcW w:w="4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</w:rPr>
              <w:t>邮政编码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A159BC">
        <w:trPr>
          <w:trHeight w:val="658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A159BC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现从事工作及擅长专业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0D7478">
        <w:trPr>
          <w:trHeight w:val="721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8A7E4F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申报领域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Default="00051737" w:rsidP="005E7751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□思想政治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教育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□素质教育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□教学管理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□后勤管理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□安全管理</w:t>
            </w:r>
          </w:p>
          <w:p w:rsidR="00051737" w:rsidRPr="00182CD8" w:rsidRDefault="00051737" w:rsidP="005E7751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□航海</w:t>
            </w:r>
            <w:r>
              <w:rPr>
                <w:rFonts w:ascii="宋体" w:hAnsi="宋体" w:hint="eastAsia"/>
                <w:sz w:val="24"/>
                <w:szCs w:val="24"/>
              </w:rPr>
              <w:t>技术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与轮机</w:t>
            </w:r>
            <w:r>
              <w:rPr>
                <w:rFonts w:ascii="宋体" w:hAnsi="宋体" w:hint="eastAsia"/>
                <w:sz w:val="24"/>
                <w:szCs w:val="24"/>
              </w:rPr>
              <w:t>管理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□路桥工程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□汽车运用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□交通工程机械</w:t>
            </w:r>
          </w:p>
          <w:p w:rsidR="00051737" w:rsidRPr="00182CD8" w:rsidRDefault="00051737" w:rsidP="00F13373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□港航物流与管理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□交通运输</w:t>
            </w:r>
            <w:r>
              <w:rPr>
                <w:rFonts w:ascii="宋体" w:hAnsi="宋体" w:hint="eastAsia"/>
                <w:sz w:val="24"/>
                <w:szCs w:val="24"/>
              </w:rPr>
              <w:t>管理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□船舶技术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□城市轨道交通</w:t>
            </w:r>
          </w:p>
        </w:tc>
      </w:tr>
      <w:tr w:rsidR="00051737" w:rsidRPr="00182CD8" w:rsidTr="000D7478">
        <w:trPr>
          <w:trHeight w:val="2545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工作经历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EF1D69">
        <w:trPr>
          <w:trHeight w:val="4051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5A5682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主要荣誉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BD5F1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 w:rsidR="00051737" w:rsidRDefault="00051737"/>
    <w:tbl>
      <w:tblPr>
        <w:tblW w:w="9425" w:type="dxa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52"/>
        <w:gridCol w:w="7673"/>
      </w:tblGrid>
      <w:tr w:rsidR="00051737" w:rsidRPr="00182CD8" w:rsidTr="00A159BC">
        <w:trPr>
          <w:trHeight w:val="4518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Pr="00182CD8" w:rsidRDefault="00051737" w:rsidP="00F121AB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pacing w:val="-12"/>
                <w:sz w:val="24"/>
                <w:szCs w:val="24"/>
              </w:rPr>
              <w:t>主要教学、科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研成果，组织</w:t>
            </w:r>
            <w:r w:rsidRPr="00182CD8">
              <w:rPr>
                <w:rFonts w:ascii="宋体" w:hAnsi="宋体" w:hint="eastAsia"/>
                <w:spacing w:val="-8"/>
                <w:sz w:val="24"/>
                <w:szCs w:val="24"/>
              </w:rPr>
              <w:t>的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重大建设项目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1737" w:rsidRPr="00182CD8" w:rsidRDefault="00051737" w:rsidP="00EF1D69">
            <w:pPr>
              <w:rPr>
                <w:rFonts w:ascii="宋体"/>
                <w:sz w:val="24"/>
                <w:szCs w:val="24"/>
              </w:rPr>
            </w:pPr>
          </w:p>
        </w:tc>
      </w:tr>
      <w:tr w:rsidR="00051737" w:rsidRPr="00182CD8" w:rsidTr="00441AD7">
        <w:trPr>
          <w:trHeight w:val="756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Default="00051737" w:rsidP="00BD5F1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本人承诺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Default="00051737" w:rsidP="00BD5F12">
            <w:pPr>
              <w:jc w:val="center"/>
              <w:rPr>
                <w:rFonts w:ascii="宋体"/>
                <w:b/>
                <w:sz w:val="24"/>
              </w:rPr>
            </w:pPr>
          </w:p>
          <w:p w:rsidR="00051737" w:rsidRDefault="00051737" w:rsidP="00BD5F12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我承诺，以上填写信息均真实、有效。</w:t>
            </w:r>
          </w:p>
          <w:p w:rsidR="00051737" w:rsidRPr="00A159BC" w:rsidRDefault="00051737" w:rsidP="00BD5F12">
            <w:pPr>
              <w:jc w:val="center"/>
              <w:rPr>
                <w:rFonts w:ascii="宋体"/>
                <w:sz w:val="18"/>
                <w:szCs w:val="18"/>
              </w:rPr>
            </w:pPr>
          </w:p>
          <w:p w:rsidR="00051737" w:rsidRDefault="00051737" w:rsidP="00A159BC">
            <w:pPr>
              <w:spacing w:afterLines="50"/>
              <w:ind w:right="120" w:firstLineChars="200" w:firstLine="480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本人签字：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　　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　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月　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51737" w:rsidRPr="00182CD8" w:rsidTr="000D7478">
        <w:trPr>
          <w:trHeight w:val="2040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所在院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校</w:t>
            </w:r>
          </w:p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推荐意见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1737" w:rsidRPr="00182CD8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A159BC">
            <w:pPr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负责人（签章）：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　　　　　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学校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盖章）</w:t>
            </w:r>
          </w:p>
          <w:p w:rsidR="00051737" w:rsidRPr="00182CD8" w:rsidRDefault="00051737" w:rsidP="00EF1D69">
            <w:pPr>
              <w:ind w:firstLineChars="2050" w:firstLine="4920"/>
              <w:jc w:val="righ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年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月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051737" w:rsidRPr="00182CD8" w:rsidTr="000D7478">
        <w:trPr>
          <w:trHeight w:val="1553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职教分会工委会、专委会</w:t>
            </w:r>
          </w:p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推荐意见</w:t>
            </w:r>
          </w:p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（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8453FB">
            <w:pPr>
              <w:ind w:firstLineChars="1750" w:firstLine="4200"/>
              <w:rPr>
                <w:rFonts w:ascii="宋体"/>
                <w:sz w:val="24"/>
                <w:szCs w:val="24"/>
              </w:rPr>
            </w:pPr>
          </w:p>
          <w:p w:rsidR="00051737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DE5D9D">
            <w:pPr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A159BC">
            <w:pPr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负责人（签章）：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　　　　　　　　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  <w:p w:rsidR="00051737" w:rsidRPr="00182CD8" w:rsidRDefault="00051737" w:rsidP="00EF1D69">
            <w:pPr>
              <w:ind w:firstLineChars="2000" w:firstLine="4800"/>
              <w:jc w:val="righ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年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月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051737" w:rsidRPr="00182CD8" w:rsidTr="000D7478">
        <w:trPr>
          <w:trHeight w:val="1553"/>
          <w:jc w:val="center"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737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职教分会</w:t>
            </w:r>
          </w:p>
          <w:p w:rsidR="00051737" w:rsidRPr="00182CD8" w:rsidRDefault="00051737" w:rsidP="00DE5D9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审核意见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1737" w:rsidRDefault="00051737" w:rsidP="000D7478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0D7478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0D7478">
            <w:pPr>
              <w:rPr>
                <w:rFonts w:ascii="宋体"/>
                <w:sz w:val="24"/>
                <w:szCs w:val="24"/>
              </w:rPr>
            </w:pPr>
          </w:p>
          <w:p w:rsidR="00051737" w:rsidRDefault="00051737" w:rsidP="000D7478">
            <w:pPr>
              <w:rPr>
                <w:rFonts w:ascii="宋体"/>
                <w:sz w:val="24"/>
                <w:szCs w:val="24"/>
              </w:rPr>
            </w:pPr>
          </w:p>
          <w:p w:rsidR="00051737" w:rsidRPr="00182CD8" w:rsidRDefault="00051737" w:rsidP="00A159BC">
            <w:pPr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负责人（签章）：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　　　　　　　　　　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  <w:p w:rsidR="00051737" w:rsidRPr="00182CD8" w:rsidRDefault="00051737" w:rsidP="00EF1D69">
            <w:pPr>
              <w:ind w:firstLineChars="2050" w:firstLine="4920"/>
              <w:jc w:val="right"/>
              <w:rPr>
                <w:rFonts w:ascii="宋体"/>
                <w:sz w:val="24"/>
                <w:szCs w:val="24"/>
              </w:rPr>
            </w:pPr>
            <w:r w:rsidRPr="00182CD8">
              <w:rPr>
                <w:rFonts w:ascii="宋体" w:hAnsi="宋体" w:hint="eastAsia"/>
                <w:sz w:val="24"/>
                <w:szCs w:val="24"/>
              </w:rPr>
              <w:t>年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月</w:t>
            </w:r>
            <w:r w:rsidRPr="00182CD8">
              <w:rPr>
                <w:rFonts w:ascii="宋体" w:hAnsi="宋体"/>
                <w:sz w:val="24"/>
                <w:szCs w:val="24"/>
              </w:rPr>
              <w:t xml:space="preserve">      </w:t>
            </w:r>
            <w:r w:rsidRPr="00182CD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051737" w:rsidRDefault="00051737" w:rsidP="00F9372D">
      <w:pPr>
        <w:adjustRightInd w:val="0"/>
        <w:snapToGrid w:val="0"/>
        <w:rPr>
          <w:rFonts w:ascii="宋体"/>
          <w:sz w:val="24"/>
          <w:szCs w:val="24"/>
        </w:rPr>
      </w:pPr>
    </w:p>
    <w:p w:rsidR="00051737" w:rsidRDefault="00051737" w:rsidP="00A159BC">
      <w:pPr>
        <w:adjustRightInd w:val="0"/>
        <w:snapToGrid w:val="0"/>
      </w:pPr>
      <w:r w:rsidRPr="006D1929">
        <w:rPr>
          <w:rFonts w:ascii="宋体" w:hAnsi="宋体" w:hint="eastAsia"/>
          <w:sz w:val="24"/>
          <w:szCs w:val="24"/>
        </w:rPr>
        <w:t>注：正反面打印，如空白栏不够填写，可适当附页。</w:t>
      </w:r>
    </w:p>
    <w:sectPr w:rsidR="00051737" w:rsidSect="000D7478">
      <w:footerReference w:type="even" r:id="rId6"/>
      <w:footerReference w:type="default" r:id="rId7"/>
      <w:pgSz w:w="11906" w:h="16838"/>
      <w:pgMar w:top="1134" w:right="1134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737" w:rsidRDefault="00051737" w:rsidP="0066296C">
      <w:r>
        <w:separator/>
      </w:r>
    </w:p>
  </w:endnote>
  <w:endnote w:type="continuationSeparator" w:id="0">
    <w:p w:rsidR="00051737" w:rsidRDefault="00051737" w:rsidP="00662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737" w:rsidRDefault="00051737" w:rsidP="008A45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51737" w:rsidRDefault="0005173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737" w:rsidRDefault="00051737" w:rsidP="008A45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51737" w:rsidRDefault="0005173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737" w:rsidRDefault="00051737" w:rsidP="0066296C">
      <w:r>
        <w:separator/>
      </w:r>
    </w:p>
  </w:footnote>
  <w:footnote w:type="continuationSeparator" w:id="0">
    <w:p w:rsidR="00051737" w:rsidRDefault="00051737" w:rsidP="00662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25AB"/>
    <w:rsid w:val="000029E0"/>
    <w:rsid w:val="000400DE"/>
    <w:rsid w:val="00051737"/>
    <w:rsid w:val="000725CD"/>
    <w:rsid w:val="000859D4"/>
    <w:rsid w:val="000A341C"/>
    <w:rsid w:val="000B414F"/>
    <w:rsid w:val="000B47DF"/>
    <w:rsid w:val="000D7478"/>
    <w:rsid w:val="001444FC"/>
    <w:rsid w:val="00182CD8"/>
    <w:rsid w:val="001B0ABE"/>
    <w:rsid w:val="001C137E"/>
    <w:rsid w:val="001C732C"/>
    <w:rsid w:val="001D6049"/>
    <w:rsid w:val="001D7949"/>
    <w:rsid w:val="001E4050"/>
    <w:rsid w:val="001F6876"/>
    <w:rsid w:val="00210937"/>
    <w:rsid w:val="002525AB"/>
    <w:rsid w:val="002C63DF"/>
    <w:rsid w:val="00346492"/>
    <w:rsid w:val="00353158"/>
    <w:rsid w:val="00362642"/>
    <w:rsid w:val="003741F5"/>
    <w:rsid w:val="00417819"/>
    <w:rsid w:val="00441AD7"/>
    <w:rsid w:val="00450A70"/>
    <w:rsid w:val="004542AC"/>
    <w:rsid w:val="00464ECB"/>
    <w:rsid w:val="0047608A"/>
    <w:rsid w:val="005421B4"/>
    <w:rsid w:val="00557CC0"/>
    <w:rsid w:val="00566BC6"/>
    <w:rsid w:val="005912D9"/>
    <w:rsid w:val="005A3749"/>
    <w:rsid w:val="005A5682"/>
    <w:rsid w:val="005D15D9"/>
    <w:rsid w:val="005E7751"/>
    <w:rsid w:val="00602151"/>
    <w:rsid w:val="00623BCD"/>
    <w:rsid w:val="00645870"/>
    <w:rsid w:val="0066296C"/>
    <w:rsid w:val="0067476E"/>
    <w:rsid w:val="006D1929"/>
    <w:rsid w:val="006E55B8"/>
    <w:rsid w:val="006E69A5"/>
    <w:rsid w:val="007336EA"/>
    <w:rsid w:val="007818E5"/>
    <w:rsid w:val="00790808"/>
    <w:rsid w:val="007D1D1A"/>
    <w:rsid w:val="007F231B"/>
    <w:rsid w:val="008453FB"/>
    <w:rsid w:val="008516BA"/>
    <w:rsid w:val="00866FC8"/>
    <w:rsid w:val="008A4531"/>
    <w:rsid w:val="008A7E4F"/>
    <w:rsid w:val="008C2C8C"/>
    <w:rsid w:val="008C770B"/>
    <w:rsid w:val="00930D9E"/>
    <w:rsid w:val="00945423"/>
    <w:rsid w:val="00961BB8"/>
    <w:rsid w:val="00977C57"/>
    <w:rsid w:val="00A159BC"/>
    <w:rsid w:val="00A45D87"/>
    <w:rsid w:val="00A8651D"/>
    <w:rsid w:val="00A92B59"/>
    <w:rsid w:val="00AA1F38"/>
    <w:rsid w:val="00AA31EE"/>
    <w:rsid w:val="00AE2E4A"/>
    <w:rsid w:val="00B625F2"/>
    <w:rsid w:val="00BD4493"/>
    <w:rsid w:val="00BD5F12"/>
    <w:rsid w:val="00C042E5"/>
    <w:rsid w:val="00C17FD6"/>
    <w:rsid w:val="00C33EE9"/>
    <w:rsid w:val="00C5077A"/>
    <w:rsid w:val="00C60C91"/>
    <w:rsid w:val="00CA3231"/>
    <w:rsid w:val="00CA4586"/>
    <w:rsid w:val="00D100A9"/>
    <w:rsid w:val="00D36484"/>
    <w:rsid w:val="00DD0A0A"/>
    <w:rsid w:val="00DE5D9D"/>
    <w:rsid w:val="00E00CE2"/>
    <w:rsid w:val="00E45546"/>
    <w:rsid w:val="00E469B3"/>
    <w:rsid w:val="00E739DD"/>
    <w:rsid w:val="00E96722"/>
    <w:rsid w:val="00EC1375"/>
    <w:rsid w:val="00EC6D56"/>
    <w:rsid w:val="00EE442C"/>
    <w:rsid w:val="00EF1D69"/>
    <w:rsid w:val="00F121AB"/>
    <w:rsid w:val="00F13373"/>
    <w:rsid w:val="00F50421"/>
    <w:rsid w:val="00F9372D"/>
    <w:rsid w:val="00FB3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08A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rsid w:val="002525A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525A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hbblack21">
    <w:name w:val="whb_black21"/>
    <w:basedOn w:val="DefaultParagraphFont"/>
    <w:uiPriority w:val="99"/>
    <w:rsid w:val="002525AB"/>
    <w:rPr>
      <w:rFonts w:ascii="宋体" w:eastAsia="宋体" w:hAnsi="宋体" w:cs="Times New Roman"/>
      <w:color w:val="000000"/>
      <w:sz w:val="18"/>
      <w:szCs w:val="18"/>
      <w:u w:val="none"/>
      <w:effect w:val="none"/>
    </w:rPr>
  </w:style>
  <w:style w:type="character" w:customStyle="1" w:styleId="fr">
    <w:name w:val="f_r"/>
    <w:basedOn w:val="DefaultParagraphFont"/>
    <w:uiPriority w:val="99"/>
    <w:rsid w:val="002525AB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2525AB"/>
    <w:rPr>
      <w:rFonts w:cs="Times New Roman"/>
    </w:rPr>
  </w:style>
  <w:style w:type="character" w:styleId="Strong">
    <w:name w:val="Strong"/>
    <w:basedOn w:val="DefaultParagraphFont"/>
    <w:uiPriority w:val="99"/>
    <w:qFormat/>
    <w:rsid w:val="002525AB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2525A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A1F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1F3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62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6296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62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6296C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A159B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24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4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24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24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95424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24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4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4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95424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4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24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4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</TotalTime>
  <Pages>2</Pages>
  <Words>82</Words>
  <Characters>473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</dc:creator>
  <cp:keywords/>
  <dc:description/>
  <cp:lastModifiedBy>cuixuelin</cp:lastModifiedBy>
  <cp:revision>22</cp:revision>
  <dcterms:created xsi:type="dcterms:W3CDTF">2017-09-23T06:03:00Z</dcterms:created>
  <dcterms:modified xsi:type="dcterms:W3CDTF">2017-10-16T15:54:00Z</dcterms:modified>
</cp:coreProperties>
</file>