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南京交通职业技术学院驾培中心南侧围墙改造工程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  <w:lang w:val="zh-CN"/>
        </w:rPr>
        <w:t>项目</w:t>
      </w:r>
      <w: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成交公示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后勤管理与服务中心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委托，学院物资采购管理办公室对驾培中心南侧围墙改造工程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项目项目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日进行了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竞争性磋商采购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。现就本次采购成交结果公布如下：  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项目简要说明：驾培中心南侧围墙改造工程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项目</w:t>
      </w:r>
    </w:p>
    <w:p>
      <w:pPr>
        <w:numPr>
          <w:ilvl w:val="0"/>
          <w:numId w:val="1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公告媒体及日期：南京交通职业技术学院采购网201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日——201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</w:t>
      </w:r>
    </w:p>
    <w:p>
      <w:pPr>
        <w:numPr>
          <w:ilvl w:val="0"/>
          <w:numId w:val="1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成交信息：  </w:t>
      </w:r>
    </w:p>
    <w:p>
      <w:pPr>
        <w:numPr>
          <w:ilvl w:val="0"/>
          <w:numId w:val="0"/>
        </w:numPr>
        <w:ind w:leftChars="200" w:firstLine="320" w:firstLineChars="1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成交单位：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南京鸿鸣建设工程有限公司</w:t>
      </w:r>
    </w:p>
    <w:p>
      <w:pPr>
        <w:numPr>
          <w:ilvl w:val="0"/>
          <w:numId w:val="0"/>
        </w:numPr>
        <w:ind w:leftChars="200" w:firstLine="320" w:firstLineChars="1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成交价格：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38.5万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元  </w:t>
      </w:r>
    </w:p>
    <w:p>
      <w:pPr>
        <w:numPr>
          <w:ilvl w:val="0"/>
          <w:numId w:val="1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专家信息：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陈方辉、袁金泉、拜宏亮、胡友好、张宝善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1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磋商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联系事项：  南京交通职业技术学院物资采购管理办公室电话：025-86115873  </w:t>
      </w:r>
    </w:p>
    <w:p>
      <w:pPr>
        <w:numPr>
          <w:ilvl w:val="0"/>
          <w:numId w:val="0"/>
        </w:numPr>
        <w:ind w:left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本次公告期为一个工作日。    </w:t>
      </w:r>
      <w:bookmarkStart w:id="0" w:name="_GoBack"/>
      <w:bookmarkEnd w:id="0"/>
    </w:p>
    <w:p>
      <w:pPr>
        <w:numPr>
          <w:ilvl w:val="0"/>
          <w:numId w:val="0"/>
        </w:numPr>
        <w:tabs>
          <w:tab w:val="left" w:pos="5758"/>
          <w:tab w:val="right" w:pos="8426"/>
        </w:tabs>
        <w:ind w:left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</w:p>
    <w:p>
      <w:pPr>
        <w:numPr>
          <w:ilvl w:val="0"/>
          <w:numId w:val="0"/>
        </w:numPr>
        <w:tabs>
          <w:tab w:val="left" w:pos="5758"/>
          <w:tab w:val="right" w:pos="8426"/>
        </w:tabs>
        <w:ind w:left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0E033"/>
    <w:multiLevelType w:val="singleLevel"/>
    <w:tmpl w:val="3970E0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EC18BD"/>
    <w:rsid w:val="01BF721D"/>
    <w:rsid w:val="09055D01"/>
    <w:rsid w:val="2D9B1FDD"/>
    <w:rsid w:val="370773B1"/>
    <w:rsid w:val="39790339"/>
    <w:rsid w:val="43071379"/>
    <w:rsid w:val="4E3276B5"/>
    <w:rsid w:val="56993021"/>
    <w:rsid w:val="6111463E"/>
    <w:rsid w:val="61EC18BD"/>
    <w:rsid w:val="6D535020"/>
    <w:rsid w:val="6E96204F"/>
    <w:rsid w:val="760C4416"/>
    <w:rsid w:val="7B73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2018-07-09T07:37:00Z</dcterms:created>
  <dc:creator>lsz0554163com</dc:creator>
  <cp:lastModifiedBy>lsz0554163com</cp:lastModifiedBy>
  <dcterms:modified xsi:type="dcterms:W3CDTF">2019-06-21T06:25:07Z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