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CA1" w:rsidRPr="003A007B" w:rsidRDefault="005E6CA1" w:rsidP="003B07C4">
      <w:pPr>
        <w:jc w:val="center"/>
        <w:rPr>
          <w:rFonts w:ascii="仿宋" w:eastAsia="仿宋" w:hAnsi="仿宋"/>
          <w:b/>
          <w:sz w:val="32"/>
          <w:szCs w:val="32"/>
        </w:rPr>
      </w:pPr>
      <w:r w:rsidRPr="003A007B">
        <w:rPr>
          <w:rFonts w:ascii="仿宋" w:eastAsia="仿宋" w:hAnsi="仿宋" w:hint="eastAsia"/>
          <w:b/>
          <w:sz w:val="32"/>
          <w:szCs w:val="32"/>
        </w:rPr>
        <w:t>部分超低折扣航线价目表</w:t>
      </w: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6" type="#_x0000_t75" style="position:absolute;left:0;text-align:left;margin-left:19.3pt;margin-top:12.15pt;width:365.4pt;height:507.15pt;z-index:251658240;visibility:visible">
            <v:imagedata r:id="rId6" o:title=""/>
          </v:shape>
        </w:pict>
      </w: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Default="005E6CA1" w:rsidP="003B07C4">
      <w:pPr>
        <w:ind w:firstLineChars="700" w:firstLine="31680"/>
        <w:rPr>
          <w:rFonts w:ascii="仿宋" w:eastAsia="仿宋" w:hAnsi="仿宋"/>
          <w:sz w:val="32"/>
          <w:szCs w:val="32"/>
        </w:rPr>
      </w:pPr>
    </w:p>
    <w:p w:rsidR="005E6CA1" w:rsidRPr="00B178DD" w:rsidRDefault="005E6CA1" w:rsidP="00C97DCC">
      <w:pPr>
        <w:ind w:firstLine="645"/>
        <w:rPr>
          <w:rFonts w:ascii="仿宋" w:eastAsia="仿宋" w:hAnsi="仿宋"/>
          <w:sz w:val="28"/>
          <w:szCs w:val="28"/>
        </w:rPr>
      </w:pPr>
      <w:r w:rsidRPr="00B178DD">
        <w:rPr>
          <w:rFonts w:ascii="仿宋" w:eastAsia="仿宋" w:hAnsi="仿宋" w:hint="eastAsia"/>
          <w:sz w:val="28"/>
          <w:szCs w:val="28"/>
        </w:rPr>
        <w:t>注：其余航线价格以当日</w:t>
      </w:r>
      <w:r>
        <w:rPr>
          <w:rFonts w:ascii="仿宋" w:eastAsia="仿宋" w:hAnsi="仿宋" w:hint="eastAsia"/>
          <w:sz w:val="28"/>
          <w:szCs w:val="28"/>
        </w:rPr>
        <w:t>系统价格为准</w:t>
      </w:r>
    </w:p>
    <w:sectPr w:rsidR="005E6CA1" w:rsidRPr="00B178DD" w:rsidSect="00CF78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6CA1" w:rsidRDefault="005E6CA1" w:rsidP="00A85C98">
      <w:r>
        <w:separator/>
      </w:r>
    </w:p>
  </w:endnote>
  <w:endnote w:type="continuationSeparator" w:id="0">
    <w:p w:rsidR="005E6CA1" w:rsidRDefault="005E6CA1" w:rsidP="00A85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CA1" w:rsidRDefault="005E6CA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CA1" w:rsidRDefault="005E6CA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CA1" w:rsidRDefault="005E6CA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6CA1" w:rsidRDefault="005E6CA1" w:rsidP="00A85C98">
      <w:r>
        <w:separator/>
      </w:r>
    </w:p>
  </w:footnote>
  <w:footnote w:type="continuationSeparator" w:id="0">
    <w:p w:rsidR="005E6CA1" w:rsidRDefault="005E6CA1" w:rsidP="00A85C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CA1" w:rsidRDefault="005E6CA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CA1" w:rsidRDefault="005E6CA1" w:rsidP="003B07C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CA1" w:rsidRDefault="005E6CA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D5002"/>
    <w:rsid w:val="00047071"/>
    <w:rsid w:val="00047DB4"/>
    <w:rsid w:val="00054D30"/>
    <w:rsid w:val="001007D2"/>
    <w:rsid w:val="00124E78"/>
    <w:rsid w:val="002F72F8"/>
    <w:rsid w:val="003A007B"/>
    <w:rsid w:val="003B07C4"/>
    <w:rsid w:val="003E513C"/>
    <w:rsid w:val="004C03BC"/>
    <w:rsid w:val="005047D1"/>
    <w:rsid w:val="00535972"/>
    <w:rsid w:val="005E6CA1"/>
    <w:rsid w:val="005F138B"/>
    <w:rsid w:val="006E0C11"/>
    <w:rsid w:val="007A3559"/>
    <w:rsid w:val="00806EAA"/>
    <w:rsid w:val="00912E9B"/>
    <w:rsid w:val="00927090"/>
    <w:rsid w:val="009D5002"/>
    <w:rsid w:val="009E6FB0"/>
    <w:rsid w:val="00A10D9E"/>
    <w:rsid w:val="00A333BF"/>
    <w:rsid w:val="00A85C98"/>
    <w:rsid w:val="00A87633"/>
    <w:rsid w:val="00B178DD"/>
    <w:rsid w:val="00B54068"/>
    <w:rsid w:val="00C97DCC"/>
    <w:rsid w:val="00CB0079"/>
    <w:rsid w:val="00CC6A2B"/>
    <w:rsid w:val="00CF78DA"/>
    <w:rsid w:val="00D233BA"/>
    <w:rsid w:val="00FE0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8D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5F138B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5F138B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5F138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F138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A85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85C9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85C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85C9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7</Words>
  <Characters>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部分超低折扣航线价目表</dc:title>
  <dc:subject/>
  <dc:creator>jijie</dc:creator>
  <cp:keywords/>
  <dc:description/>
  <cp:lastModifiedBy>123</cp:lastModifiedBy>
  <cp:revision>2</cp:revision>
  <dcterms:created xsi:type="dcterms:W3CDTF">2015-12-09T07:02:00Z</dcterms:created>
  <dcterms:modified xsi:type="dcterms:W3CDTF">2015-12-09T07:02:00Z</dcterms:modified>
</cp:coreProperties>
</file>